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F7CA6D" w14:textId="098D8431" w:rsidR="00807CAD" w:rsidRDefault="00C61DD1">
      <w:r>
        <w:rPr>
          <w:noProof/>
          <w:lang w:val="de-DE" w:eastAsia="de-DE"/>
        </w:rPr>
        <w:drawing>
          <wp:anchor distT="0" distB="0" distL="0" distR="0" simplePos="0" relativeHeight="251657727" behindDoc="0" locked="0" layoutInCell="1" allowOverlap="1" wp14:anchorId="53F4B3A9" wp14:editId="3086DB2A">
            <wp:simplePos x="0" y="0"/>
            <wp:positionH relativeFrom="page">
              <wp:posOffset>-16934</wp:posOffset>
            </wp:positionH>
            <wp:positionV relativeFrom="page">
              <wp:posOffset>-541867</wp:posOffset>
            </wp:positionV>
            <wp:extent cx="6646333" cy="101346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6333" cy="10134600"/>
                    </a:xfrm>
                    <a:prstGeom prst="rect">
                      <a:avLst/>
                    </a:prstGeom>
                    <a:ln w="9525" cap="flat">
                      <a:noFill/>
                      <a:round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D9B7A" w14:textId="57B67BBA" w:rsidR="00807CAD" w:rsidRPr="00807CAD" w:rsidRDefault="00807CAD" w:rsidP="00807CAD"/>
    <w:p w14:paraId="60E27607" w14:textId="572FC00A" w:rsidR="00807CAD" w:rsidRPr="00807CAD" w:rsidRDefault="00807CAD" w:rsidP="00807CAD"/>
    <w:p w14:paraId="6AD6DB28" w14:textId="085EACD3" w:rsidR="00807CAD" w:rsidRPr="00807CAD" w:rsidRDefault="00807CAD" w:rsidP="00807CAD"/>
    <w:p w14:paraId="4FA28DF5" w14:textId="3A31A205" w:rsidR="00807CAD" w:rsidRPr="00807CAD" w:rsidRDefault="00807CAD" w:rsidP="00807CAD"/>
    <w:p w14:paraId="2A2CD6BB" w14:textId="59012E1B" w:rsidR="00807CAD" w:rsidRPr="00807CAD" w:rsidRDefault="00807CAD" w:rsidP="00807CAD"/>
    <w:p w14:paraId="15369EE6" w14:textId="6EAE5A59" w:rsidR="00807CAD" w:rsidRPr="00807CAD" w:rsidRDefault="00E77A29" w:rsidP="00807CAD">
      <w:r>
        <w:rPr>
          <w:noProof/>
          <w:lang w:val="de-DE" w:eastAsia="de-DE"/>
        </w:rPr>
        <mc:AlternateContent>
          <mc:Choice Requires="wps">
            <w:drawing>
              <wp:anchor distT="57150" distB="57150" distL="57150" distR="57150" simplePos="0" relativeHeight="251658752" behindDoc="0" locked="0" layoutInCell="1" allowOverlap="1" wp14:anchorId="41B9012D" wp14:editId="226B5A7B">
                <wp:simplePos x="0" y="0"/>
                <wp:positionH relativeFrom="page">
                  <wp:posOffset>1109133</wp:posOffset>
                </wp:positionH>
                <wp:positionV relativeFrom="page">
                  <wp:posOffset>1185333</wp:posOffset>
                </wp:positionV>
                <wp:extent cx="4419600" cy="7281334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0" cy="7281334"/>
                        </a:xfrm>
                        <a:prstGeom prst="rect">
                          <a:avLst/>
                        </a:prstGeom>
                        <a:noFill/>
                        <a:ln w="9525" cap="flat">
                          <a:noFill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4A33E895" w14:textId="6D72AAAF" w:rsidR="00807CAD" w:rsidRPr="00EB01E4" w:rsidRDefault="00432864" w:rsidP="00EB01E4">
                            <w:pPr>
                              <w:spacing w:after="520" w:line="276" w:lineRule="auto"/>
                              <w:jc w:val="center"/>
                              <w:rPr>
                                <w:rFonts w:hAnsi="Arial" w:cs="Arial"/>
                                <w:b/>
                                <w:bCs/>
                                <w:lang w:val="de-DE"/>
                              </w:rPr>
                            </w:pPr>
                            <w:r w:rsidRPr="00EB01E4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  <w:lang w:val="de-DE"/>
                              </w:rPr>
                              <w:t>W</w:t>
                            </w:r>
                            <w:r w:rsid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pacing w:val="1"/>
                                <w:sz w:val="24"/>
                                <w:szCs w:val="24"/>
                                <w:lang w:val="de-DE"/>
                              </w:rPr>
                              <w:t>E PRESENT</w:t>
                            </w:r>
                          </w:p>
                          <w:p w14:paraId="446E82B5" w14:textId="27FBA8C9" w:rsidR="00807CAD" w:rsidRPr="00EB01E4" w:rsidRDefault="00432864" w:rsidP="00EB01E4">
                            <w:pPr>
                              <w:spacing w:line="276" w:lineRule="auto"/>
                              <w:jc w:val="center"/>
                              <w:rPr>
                                <w:rFonts w:eastAsia="Tahoma" w:hAnsi="Arial" w:cs="Arial"/>
                                <w:b/>
                                <w:bCs/>
                                <w:color w:val="FFFFFF"/>
                                <w:sz w:val="64"/>
                                <w:szCs w:val="64"/>
                                <w:lang w:val="de-DE"/>
                              </w:rPr>
                            </w:pPr>
                            <w:r w:rsidRPr="00EB01E4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144"/>
                                <w:szCs w:val="144"/>
                                <w:lang w:val="de-DE"/>
                              </w:rPr>
                              <w:t>20</w:t>
                            </w:r>
                            <w:r w:rsid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144"/>
                                <w:szCs w:val="144"/>
                                <w:lang w:val="de-DE"/>
                              </w:rPr>
                              <w:t>22</w:t>
                            </w:r>
                          </w:p>
                          <w:p w14:paraId="75A4AC4D" w14:textId="0825EE2F" w:rsidR="000A5BAD" w:rsidRPr="000A5BAD" w:rsidRDefault="000A5BAD" w:rsidP="000A5BAD">
                            <w:pPr>
                              <w:spacing w:after="780" w:line="276" w:lineRule="auto"/>
                              <w:jc w:val="center"/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</w:pP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t>YOUR BIG</w:t>
                            </w: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96"/>
                                <w:szCs w:val="96"/>
                              </w:rPr>
                              <w:br/>
                              <w:t>NIGHT</w:t>
                            </w:r>
                          </w:p>
                          <w:p w14:paraId="04948BEB" w14:textId="7BD4A6FF" w:rsidR="004661DA" w:rsidRPr="000A5BAD" w:rsidRDefault="000A5BAD" w:rsidP="004661DA">
                            <w:pPr>
                              <w:spacing w:after="780" w:line="276" w:lineRule="auto"/>
                              <w:jc w:val="center"/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da-DK"/>
                              </w:rPr>
                            </w:pP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da-DK"/>
                              </w:rPr>
                              <w:t>April 2</w:t>
                            </w: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vertAlign w:val="superscript"/>
                                <w:lang w:val="da-DK"/>
                              </w:rPr>
                              <w:t>nd</w:t>
                            </w: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da-DK"/>
                              </w:rPr>
                              <w:t xml:space="preserve"> </w:t>
                            </w:r>
                            <w:r w:rsidR="004661DA"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da-DK"/>
                              </w:rPr>
                              <w:br/>
                            </w: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da-DK"/>
                              </w:rPr>
                              <w:t>Admissions</w:t>
                            </w:r>
                            <w:r w:rsidR="00913D20"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da-DK"/>
                              </w:rPr>
                              <w:t xml:space="preserve">: </w:t>
                            </w: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/>
                                <w:sz w:val="72"/>
                                <w:szCs w:val="72"/>
                                <w:lang w:val="da-DK"/>
                              </w:rPr>
                              <w:t>8pm</w:t>
                            </w:r>
                          </w:p>
                          <w:p w14:paraId="51C86AE5" w14:textId="0612969E" w:rsidR="00913D20" w:rsidRPr="000A5BAD" w:rsidRDefault="000A5BAD" w:rsidP="000A5BAD">
                            <w:pPr>
                              <w:spacing w:after="780" w:line="276" w:lineRule="auto"/>
                              <w:jc w:val="center"/>
                              <w:rPr>
                                <w:rFonts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Madison Square Garden</w:t>
                            </w:r>
                            <w:r w:rsidR="005C747B" w:rsidRPr="000A5BAD">
                              <w:rPr>
                                <w:rFonts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</w: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4 Pennsylvania Plaza</w:t>
                            </w:r>
                            <w:r w:rsidRPr="000A5BAD">
                              <w:rPr>
                                <w:rFonts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br/>
                              <w:t>New Yo</w:t>
                            </w:r>
                            <w:r>
                              <w:rPr>
                                <w:rFonts w:hAnsi="Arial" w:cs="Arial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rk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9012D" id="officeArt object" o:spid="_x0000_s1026" style="position:absolute;margin-left:87.35pt;margin-top:93.35pt;width:348pt;height:573.35pt;z-index:251658752;visibility:visible;mso-wrap-style:square;mso-width-percent:0;mso-height-percent:0;mso-wrap-distance-left:4.5pt;mso-wrap-distance-top:4.5pt;mso-wrap-distance-right:4.5pt;mso-wrap-distance-bottom:4.5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" filled="f" stroked="f">
                <v:stroke joinstyle="round"/>
                <v:textbox inset="0,0,0,0">
                  <w:txbxContent>
                    <w:p w14:paraId="4A33E895" w14:textId="6D72AAAF" w:rsidR="00807CAD" w:rsidRPr="00EB01E4" w:rsidRDefault="00432864" w:rsidP="00EB01E4">
                      <w:pPr>
                        <w:spacing w:after="520" w:line="276" w:lineRule="auto"/>
                        <w:jc w:val="center"/>
                        <w:rPr>
                          <w:rFonts w:hAnsi="Arial" w:cs="Arial"/>
                          <w:b/>
                          <w:bCs/>
                          <w:lang w:val="de-DE"/>
                        </w:rPr>
                      </w:pPr>
                      <w:r w:rsidRPr="00EB01E4">
                        <w:rPr>
                          <w:rFonts w:hAnsi="Arial" w:cs="Arial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  <w:lang w:val="de-DE"/>
                        </w:rPr>
                        <w:t>W</w:t>
                      </w:r>
                      <w:r w:rsidR="000A5BAD">
                        <w:rPr>
                          <w:rFonts w:hAnsi="Arial" w:cs="Arial"/>
                          <w:b/>
                          <w:bCs/>
                          <w:color w:val="FFFFFF"/>
                          <w:spacing w:val="1"/>
                          <w:sz w:val="24"/>
                          <w:szCs w:val="24"/>
                          <w:lang w:val="de-DE"/>
                        </w:rPr>
                        <w:t>E PRESENT</w:t>
                      </w:r>
                    </w:p>
                    <w:p w14:paraId="446E82B5" w14:textId="27FBA8C9" w:rsidR="00807CAD" w:rsidRPr="00EB01E4" w:rsidRDefault="00432864" w:rsidP="00EB01E4">
                      <w:pPr>
                        <w:spacing w:line="276" w:lineRule="auto"/>
                        <w:jc w:val="center"/>
                        <w:rPr>
                          <w:rFonts w:eastAsia="Tahoma" w:hAnsi="Arial" w:cs="Arial"/>
                          <w:b/>
                          <w:bCs/>
                          <w:color w:val="FFFFFF"/>
                          <w:sz w:val="64"/>
                          <w:szCs w:val="64"/>
                          <w:lang w:val="de-DE"/>
                        </w:rPr>
                      </w:pPr>
                      <w:r w:rsidRPr="00EB01E4">
                        <w:rPr>
                          <w:rFonts w:hAnsi="Arial" w:cs="Arial"/>
                          <w:b/>
                          <w:bCs/>
                          <w:color w:val="FFFFFF"/>
                          <w:sz w:val="144"/>
                          <w:szCs w:val="144"/>
                          <w:lang w:val="de-DE"/>
                        </w:rPr>
                        <w:t>20</w:t>
                      </w:r>
                      <w:r w:rsidR="000A5BAD">
                        <w:rPr>
                          <w:rFonts w:hAnsi="Arial" w:cs="Arial"/>
                          <w:b/>
                          <w:bCs/>
                          <w:color w:val="FFFFFF"/>
                          <w:sz w:val="144"/>
                          <w:szCs w:val="144"/>
                          <w:lang w:val="de-DE"/>
                        </w:rPr>
                        <w:t>22</w:t>
                      </w:r>
                    </w:p>
                    <w:p w14:paraId="75A4AC4D" w14:textId="0825EE2F" w:rsidR="000A5BAD" w:rsidRPr="000A5BAD" w:rsidRDefault="000A5BAD" w:rsidP="000A5BAD">
                      <w:pPr>
                        <w:spacing w:after="780" w:line="276" w:lineRule="auto"/>
                        <w:jc w:val="center"/>
                        <w:rPr>
                          <w:rFonts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</w:pPr>
                      <w:r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t>YOUR BIG</w:t>
                      </w:r>
                      <w:r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96"/>
                          <w:szCs w:val="96"/>
                        </w:rPr>
                        <w:br/>
                        <w:t>NIGHT</w:t>
                      </w:r>
                    </w:p>
                    <w:p w14:paraId="04948BEB" w14:textId="7BD4A6FF" w:rsidR="004661DA" w:rsidRPr="000A5BAD" w:rsidRDefault="000A5BAD" w:rsidP="004661DA">
                      <w:pPr>
                        <w:spacing w:after="780" w:line="276" w:lineRule="auto"/>
                        <w:jc w:val="center"/>
                        <w:rPr>
                          <w:rFonts w:hAnsi="Arial" w:cs="Arial"/>
                          <w:b/>
                          <w:bCs/>
                          <w:color w:val="FFFFFF"/>
                          <w:sz w:val="72"/>
                          <w:szCs w:val="72"/>
                          <w:lang w:val="da-DK"/>
                        </w:rPr>
                      </w:pPr>
                      <w:r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72"/>
                          <w:szCs w:val="72"/>
                          <w:lang w:val="da-DK"/>
                        </w:rPr>
                        <w:t>April 2</w:t>
                      </w:r>
                      <w:r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72"/>
                          <w:szCs w:val="72"/>
                          <w:vertAlign w:val="superscript"/>
                          <w:lang w:val="da-DK"/>
                        </w:rPr>
                        <w:t>nd</w:t>
                      </w:r>
                      <w:r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72"/>
                          <w:szCs w:val="72"/>
                          <w:lang w:val="da-DK"/>
                        </w:rPr>
                        <w:t xml:space="preserve"> </w:t>
                      </w:r>
                      <w:r w:rsidR="004661DA"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72"/>
                          <w:szCs w:val="72"/>
                          <w:lang w:val="da-DK"/>
                        </w:rPr>
                        <w:br/>
                      </w:r>
                      <w:r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72"/>
                          <w:szCs w:val="72"/>
                          <w:lang w:val="da-DK"/>
                        </w:rPr>
                        <w:t>Admissions</w:t>
                      </w:r>
                      <w:r w:rsidR="00913D20"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72"/>
                          <w:szCs w:val="72"/>
                          <w:lang w:val="da-DK"/>
                        </w:rPr>
                        <w:t xml:space="preserve">: </w:t>
                      </w:r>
                      <w:r w:rsidRPr="000A5BAD">
                        <w:rPr>
                          <w:rFonts w:hAnsi="Arial" w:cs="Arial"/>
                          <w:b/>
                          <w:bCs/>
                          <w:color w:val="FFFFFF"/>
                          <w:sz w:val="72"/>
                          <w:szCs w:val="72"/>
                          <w:lang w:val="da-DK"/>
                        </w:rPr>
                        <w:t>8pm</w:t>
                      </w:r>
                    </w:p>
                    <w:p w14:paraId="51C86AE5" w14:textId="0612969E" w:rsidR="00913D20" w:rsidRPr="000A5BAD" w:rsidRDefault="000A5BAD" w:rsidP="000A5BAD">
                      <w:pPr>
                        <w:spacing w:after="780" w:line="276" w:lineRule="auto"/>
                        <w:jc w:val="center"/>
                        <w:rPr>
                          <w:rFonts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0A5BAD">
                        <w:rPr>
                          <w:rFonts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Madison Square Garden</w:t>
                      </w:r>
                      <w:r w:rsidR="005C747B" w:rsidRPr="000A5BAD">
                        <w:rPr>
                          <w:rFonts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</w:r>
                      <w:r w:rsidRPr="000A5BAD">
                        <w:rPr>
                          <w:rFonts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4 Pennsylvania Plaza</w:t>
                      </w:r>
                      <w:r w:rsidRPr="000A5BAD">
                        <w:rPr>
                          <w:rFonts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br/>
                        <w:t>New Yo</w:t>
                      </w:r>
                      <w:r>
                        <w:rPr>
                          <w:rFonts w:hAnsi="Arial" w:cs="Arial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rk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B7AA4A9" w14:textId="3D36FBEF" w:rsidR="00807CAD" w:rsidRPr="00807CAD" w:rsidRDefault="00807CAD" w:rsidP="00807CAD"/>
    <w:p w14:paraId="5B0BCFB2" w14:textId="15A5BC50" w:rsidR="00807CAD" w:rsidRPr="00807CAD" w:rsidRDefault="00807CAD" w:rsidP="00807CAD"/>
    <w:p w14:paraId="6F2BB382" w14:textId="7E877588" w:rsidR="00807CAD" w:rsidRPr="00807CAD" w:rsidRDefault="00807CAD" w:rsidP="00807CAD"/>
    <w:p w14:paraId="7A9265E1" w14:textId="5B485503" w:rsidR="00807CAD" w:rsidRPr="00807CAD" w:rsidRDefault="00807CAD" w:rsidP="00807CAD"/>
    <w:p w14:paraId="5D5B590E" w14:textId="38C53762" w:rsidR="00807CAD" w:rsidRPr="00807CAD" w:rsidRDefault="00807CAD" w:rsidP="00807CAD"/>
    <w:p w14:paraId="147452B8" w14:textId="33F7EDE9" w:rsidR="00807CAD" w:rsidRPr="00807CAD" w:rsidRDefault="00807CAD" w:rsidP="00807CAD"/>
    <w:p w14:paraId="4D960E25" w14:textId="3DD0F31D" w:rsidR="00807CAD" w:rsidRPr="00807CAD" w:rsidRDefault="00807CAD" w:rsidP="00807CAD"/>
    <w:p w14:paraId="10A98F37" w14:textId="6A07C3E2" w:rsidR="00807CAD" w:rsidRPr="00807CAD" w:rsidRDefault="00807CAD" w:rsidP="00807CAD"/>
    <w:p w14:paraId="53E7E86D" w14:textId="60752807" w:rsidR="00807CAD" w:rsidRPr="00807CAD" w:rsidRDefault="00807CAD" w:rsidP="00807CAD"/>
    <w:p w14:paraId="02CC8753" w14:textId="77777777" w:rsidR="00807CAD" w:rsidRPr="00807CAD" w:rsidRDefault="00807CAD" w:rsidP="00807CAD"/>
    <w:p w14:paraId="7B7039F0" w14:textId="77777777" w:rsidR="00807CAD" w:rsidRPr="00807CAD" w:rsidRDefault="00807CAD" w:rsidP="00807CAD"/>
    <w:p w14:paraId="1B6BB4A3" w14:textId="77777777" w:rsidR="00807CAD" w:rsidRDefault="00807CAD" w:rsidP="00807CAD"/>
    <w:p w14:paraId="0DFD92C8" w14:textId="77777777" w:rsidR="00F3706F" w:rsidRPr="00807CAD" w:rsidRDefault="00F3706F" w:rsidP="00807CAD">
      <w:pPr>
        <w:jc w:val="right"/>
      </w:pPr>
    </w:p>
    <w:sectPr w:rsidR="00F3706F" w:rsidRPr="00807CAD" w:rsidSect="00E77A29">
      <w:headerReference w:type="default" r:id="rId7"/>
      <w:footerReference w:type="default" r:id="rId8"/>
      <w:pgSz w:w="10440" w:h="15120"/>
      <w:pgMar w:top="0" w:right="0" w:bottom="0" w:left="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7D780" w14:textId="77777777" w:rsidR="007563F6" w:rsidRDefault="007563F6">
      <w:r>
        <w:separator/>
      </w:r>
    </w:p>
  </w:endnote>
  <w:endnote w:type="continuationSeparator" w:id="0">
    <w:p w14:paraId="3B0DD6AD" w14:textId="77777777" w:rsidR="007563F6" w:rsidRDefault="007563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5AD9A" w14:textId="77777777" w:rsidR="00035AA2" w:rsidRDefault="00035AA2">
    <w:pPr>
      <w:pStyle w:val="FreeForm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986AF" w14:textId="77777777" w:rsidR="007563F6" w:rsidRDefault="007563F6">
      <w:r>
        <w:separator/>
      </w:r>
    </w:p>
  </w:footnote>
  <w:footnote w:type="continuationSeparator" w:id="0">
    <w:p w14:paraId="4FF7A282" w14:textId="77777777" w:rsidR="007563F6" w:rsidRDefault="007563F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B9096" w14:textId="77777777" w:rsidR="00035AA2" w:rsidRDefault="00035AA2">
    <w:pPr>
      <w:pStyle w:val="FreeForm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attachedTemplate r:id="rId1"/>
  <w:defaultTabStop w:val="720"/>
  <w:hyphenationZone w:val="425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864"/>
    <w:rsid w:val="00021070"/>
    <w:rsid w:val="00035AA2"/>
    <w:rsid w:val="000A5BAD"/>
    <w:rsid w:val="000A7F05"/>
    <w:rsid w:val="00432864"/>
    <w:rsid w:val="004661DA"/>
    <w:rsid w:val="00595687"/>
    <w:rsid w:val="005C747B"/>
    <w:rsid w:val="007563F6"/>
    <w:rsid w:val="00807CAD"/>
    <w:rsid w:val="00913D20"/>
    <w:rsid w:val="00A85AC6"/>
    <w:rsid w:val="00C61DD1"/>
    <w:rsid w:val="00C96688"/>
    <w:rsid w:val="00E77A29"/>
    <w:rsid w:val="00EB01E4"/>
    <w:rsid w:val="00F3706F"/>
    <w:rsid w:val="00F64D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1EB0A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rPr>
      <w:rFonts w:ascii="Arial" w:hAnsi="Arial Unicode MS" w:cs="Arial Unicode MS"/>
      <w:color w:val="000000"/>
      <w:sz w:val="22"/>
      <w:szCs w:val="22"/>
      <w:u w:color="00000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FreeForm">
    <w:name w:val="Free Form"/>
    <w:rPr>
      <w:rFonts w:ascii="Helvetica Neue" w:hAnsi="Arial Unicode MS" w:cs="Arial Unicode MS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2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8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hilipp/Library/Containers/com.nickmaskill.macofficetemplates/Data/Library/Application%20Support/Templates%20Center%20for%20Microsoft%20Office/Annual%20Awards%20Invite%20ISO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0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Annual Awards Invite ISO.dotx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Kuhlmann</dc:creator>
  <cp:lastModifiedBy>Philipp Kuhlmann</cp:lastModifiedBy>
  <cp:revision>3</cp:revision>
  <dcterms:created xsi:type="dcterms:W3CDTF">2021-09-11T10:28:00Z</dcterms:created>
  <dcterms:modified xsi:type="dcterms:W3CDTF">2021-09-11T10:29:00Z</dcterms:modified>
</cp:coreProperties>
</file>